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A910C3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="00DC6C96" w:rsidRPr="00A910C3">
        <w:rPr>
          <w:color w:val="000000"/>
          <w:lang w:val="uk-UA"/>
        </w:rPr>
        <w:t xml:space="preserve">                                          </w:t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A910C3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A910C3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A910C3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</w:r>
      <w:r w:rsidRPr="00A910C3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A910C3">
        <w:rPr>
          <w:b w:val="0"/>
          <w:color w:val="000000"/>
          <w:sz w:val="16"/>
          <w:szCs w:val="16"/>
          <w:lang w:val="uk-UA"/>
        </w:rPr>
        <w:t xml:space="preserve"> 7</w:t>
      </w:r>
      <w:r w:rsidRPr="00A910C3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A910C3">
        <w:rPr>
          <w:b w:val="0"/>
          <w:color w:val="000000"/>
          <w:sz w:val="16"/>
          <w:szCs w:val="16"/>
          <w:lang w:val="uk-UA"/>
        </w:rPr>
        <w:t>1</w:t>
      </w:r>
      <w:r w:rsidRPr="00A910C3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A910C3" w:rsidRDefault="00020BCB" w:rsidP="00DC6C96">
      <w:pPr>
        <w:pStyle w:val="3"/>
        <w:jc w:val="left"/>
        <w:rPr>
          <w:color w:val="000000"/>
          <w:lang w:val="uk-UA"/>
        </w:rPr>
      </w:pP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  <w:r w:rsidRPr="00A910C3">
        <w:rPr>
          <w:color w:val="000000"/>
          <w:lang w:val="uk-UA"/>
        </w:rPr>
        <w:tab/>
      </w:r>
    </w:p>
    <w:p w:rsidR="00531337" w:rsidRPr="00A910C3" w:rsidRDefault="00531337" w:rsidP="00531337">
      <w:pPr>
        <w:jc w:val="center"/>
        <w:rPr>
          <w:lang w:val="uk-UA"/>
        </w:rPr>
      </w:pPr>
      <w:r w:rsidRPr="00A910C3">
        <w:rPr>
          <w:b/>
          <w:lang w:val="uk-UA"/>
        </w:rPr>
        <w:t>Титульний аркуш Повідомлення</w:t>
      </w:r>
      <w:r w:rsidRPr="00A910C3">
        <w:rPr>
          <w:lang w:val="uk-UA"/>
        </w:rPr>
        <w:br/>
      </w:r>
      <w:r w:rsidRPr="00A910C3">
        <w:rPr>
          <w:b/>
          <w:lang w:val="uk-UA"/>
        </w:rPr>
        <w:t>(Повідомлення про інформацію)</w:t>
      </w:r>
    </w:p>
    <w:p w:rsidR="004263EB" w:rsidRPr="00A910C3" w:rsidRDefault="00320DED" w:rsidP="00DC6C96">
      <w:pPr>
        <w:pStyle w:val="3"/>
        <w:jc w:val="left"/>
        <w:rPr>
          <w:b w:val="0"/>
          <w:sz w:val="15"/>
          <w:lang w:val="uk-UA"/>
        </w:rPr>
      </w:pPr>
      <w:r w:rsidRPr="00A910C3">
        <w:rPr>
          <w:b w:val="0"/>
          <w:sz w:val="20"/>
          <w:szCs w:val="20"/>
          <w:u w:val="single"/>
          <w:lang w:val="uk-UA"/>
        </w:rPr>
        <w:t>09.12.2020</w:t>
      </w:r>
    </w:p>
    <w:p w:rsidR="009F2C05" w:rsidRPr="00A910C3" w:rsidRDefault="009F2C05" w:rsidP="009F2C05">
      <w:pPr>
        <w:rPr>
          <w:lang w:val="uk-UA"/>
        </w:rPr>
      </w:pPr>
      <w:r w:rsidRPr="00A910C3">
        <w:rPr>
          <w:sz w:val="15"/>
          <w:lang w:val="uk-UA"/>
        </w:rPr>
        <w:t>(дата реєстрації емітентом</w:t>
      </w:r>
      <w:r w:rsidRPr="00A910C3">
        <w:rPr>
          <w:lang w:val="uk-UA"/>
        </w:rPr>
        <w:br/>
      </w:r>
      <w:r w:rsidRPr="00A910C3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A910C3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A910C3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A910C3">
        <w:rPr>
          <w:b w:val="0"/>
          <w:sz w:val="20"/>
          <w:szCs w:val="20"/>
          <w:lang w:val="uk-UA"/>
        </w:rPr>
        <w:t xml:space="preserve">№ </w:t>
      </w:r>
      <w:r w:rsidR="00320DED" w:rsidRPr="00A910C3">
        <w:rPr>
          <w:b w:val="0"/>
          <w:sz w:val="20"/>
          <w:szCs w:val="20"/>
          <w:u w:val="single"/>
          <w:lang w:val="uk-UA"/>
        </w:rPr>
        <w:t>09/12-4</w:t>
      </w:r>
    </w:p>
    <w:p w:rsidR="00531337" w:rsidRPr="00A910C3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A910C3">
        <w:rPr>
          <w:b w:val="0"/>
          <w:sz w:val="15"/>
          <w:lang w:val="uk-UA"/>
        </w:rPr>
        <w:t xml:space="preserve"> </w:t>
      </w:r>
      <w:r w:rsidR="00531337" w:rsidRPr="00A910C3">
        <w:rPr>
          <w:b w:val="0"/>
          <w:sz w:val="15"/>
          <w:lang w:val="uk-UA"/>
        </w:rPr>
        <w:t>(вихідний реєстраційний</w:t>
      </w:r>
      <w:r w:rsidR="00531337" w:rsidRPr="00A910C3">
        <w:rPr>
          <w:b w:val="0"/>
          <w:lang w:val="uk-UA"/>
        </w:rPr>
        <w:br/>
      </w:r>
      <w:r w:rsidR="00531337" w:rsidRPr="00A910C3">
        <w:rPr>
          <w:b w:val="0"/>
          <w:sz w:val="15"/>
          <w:lang w:val="uk-UA"/>
        </w:rPr>
        <w:t>номер електронного документа)</w:t>
      </w:r>
    </w:p>
    <w:p w:rsidR="001714DF" w:rsidRPr="00A910C3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A910C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A910C3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A910C3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320DED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color w:val="000000"/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A910C3" w:rsidRDefault="00320DED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color w:val="000000"/>
                <w:sz w:val="20"/>
                <w:szCs w:val="20"/>
                <w:lang w:val="uk-UA"/>
              </w:rPr>
              <w:t>Строкоус Микола Кузьмович</w:t>
            </w:r>
          </w:p>
        </w:tc>
      </w:tr>
      <w:tr w:rsidR="00DC6C96" w:rsidRPr="00A910C3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A910C3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A910C3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A910C3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A910C3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A910C3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A910C3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A910C3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10C3">
              <w:rPr>
                <w:b/>
                <w:bCs/>
                <w:color w:val="000000"/>
                <w:lang w:val="uk-UA"/>
              </w:rPr>
              <w:t>I</w:t>
            </w:r>
            <w:r w:rsidR="00DC6C96" w:rsidRPr="00A910C3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товариство "Деревообробний завод "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Явiр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A910C3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A910C3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A910C3" w:rsidRDefault="00320DED" w:rsidP="00DF42E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A910C3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19026166</w:t>
            </w:r>
          </w:p>
        </w:tc>
      </w:tr>
      <w:tr w:rsidR="00DC6C96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A910C3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(044)486-79-56 (044)486-79-56</w:t>
            </w:r>
          </w:p>
        </w:tc>
      </w:tr>
      <w:tr w:rsidR="00DC6C96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A910C3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A910C3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yavir@artem.ua</w:t>
            </w:r>
          </w:p>
        </w:tc>
      </w:tr>
      <w:tr w:rsidR="00531337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A910C3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A910C3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21676262</w:t>
            </w:r>
          </w:p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A910C3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A910C3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21676262</w:t>
            </w:r>
          </w:p>
          <w:p w:rsidR="00320DE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A910C3" w:rsidRDefault="00320DED" w:rsidP="00DC6C96">
            <w:pPr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A910C3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A910C3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A910C3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A910C3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A910C3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A910C3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A910C3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A910C3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A910C3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A910C3" w:rsidRDefault="00320DED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A910C3" w:rsidRDefault="00320DED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</w:tr>
      <w:tr w:rsidR="001714DF" w:rsidRPr="00A910C3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A910C3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A910C3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A910C3">
              <w:rPr>
                <w:sz w:val="20"/>
                <w:szCs w:val="20"/>
                <w:lang w:val="uk-UA"/>
              </w:rPr>
              <w:t>URL-адреса веб-сайту</w:t>
            </w:r>
            <w:r w:rsidRPr="00A910C3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A910C3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A910C3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A910C3" w:rsidRPr="00A910C3" w:rsidRDefault="00A910C3" w:rsidP="00C86AFD">
      <w:pPr>
        <w:rPr>
          <w:lang w:val="uk-UA"/>
        </w:rPr>
      </w:pPr>
    </w:p>
    <w:p w:rsidR="00A910C3" w:rsidRPr="00A910C3" w:rsidRDefault="00A910C3">
      <w:pPr>
        <w:rPr>
          <w:lang w:val="uk-UA"/>
        </w:rPr>
      </w:pPr>
      <w:r w:rsidRPr="00A910C3">
        <w:rPr>
          <w:lang w:val="uk-UA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1"/>
      </w:tblGrid>
      <w:tr w:rsidR="00A910C3" w:rsidRPr="00A910C3" w:rsidTr="00A910C3">
        <w:trPr>
          <w:trHeight w:val="440"/>
          <w:tblCellSpacing w:w="22" w:type="dxa"/>
        </w:trPr>
        <w:tc>
          <w:tcPr>
            <w:tcW w:w="4931" w:type="pct"/>
            <w:hideMark/>
          </w:tcPr>
          <w:p w:rsidR="00A910C3" w:rsidRPr="00A910C3" w:rsidRDefault="00A910C3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lastRenderedPageBreak/>
              <w:t>Додаток 6</w:t>
            </w:r>
            <w:r w:rsidRPr="00A910C3">
              <w:rPr>
                <w:sz w:val="20"/>
                <w:szCs w:val="20"/>
                <w:lang w:val="uk-UA"/>
              </w:rPr>
              <w:br/>
              <w:t>до Положення про розкриття інформації емітентами цінних паперів</w:t>
            </w:r>
            <w:r w:rsidRPr="00A910C3">
              <w:rPr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пу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>(пункт 7 глави 1 розділу III)</w:t>
            </w:r>
          </w:p>
        </w:tc>
      </w:tr>
    </w:tbl>
    <w:p w:rsidR="00A910C3" w:rsidRPr="00A910C3" w:rsidRDefault="00A910C3" w:rsidP="00A910C3">
      <w:pPr>
        <w:pStyle w:val="a4"/>
        <w:ind w:left="4956"/>
        <w:jc w:val="both"/>
        <w:rPr>
          <w:b/>
          <w:lang w:val="uk-UA"/>
        </w:rPr>
      </w:pPr>
      <w:r w:rsidRPr="00A910C3">
        <w:rPr>
          <w:sz w:val="20"/>
          <w:szCs w:val="20"/>
          <w:lang w:val="uk-UA"/>
        </w:rPr>
        <w:br w:type="textWrapping" w:clear="all"/>
      </w:r>
      <w:r w:rsidRPr="00A910C3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401"/>
        <w:gridCol w:w="1761"/>
        <w:gridCol w:w="2522"/>
        <w:gridCol w:w="1653"/>
        <w:gridCol w:w="1533"/>
      </w:tblGrid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Дата вчинення дії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Грищенко Марина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Анатолiївна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0.00020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  припинено повноваження члена наглядової ради  Грищенко Марини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Анатолiївни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яка перебувала на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2 роки, 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пакета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- 0,00020 %. 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Вiктор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  припинено повноваження члена наглядової ради Салюти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Вiктора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Григоровича, який перебував на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7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мiсяцiв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 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  припинено повноваження члена наглядової ради Боренка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Олександровича, який перебував на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1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рiк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 6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мiсяцiв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Платонов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Георгiй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  припинено повноваження члена наглядової ради Платонова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Георгiя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Миколайович, який перебував на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2 роки,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09.12.20р., обрано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на 3 роки членом наглядової ради Боренка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- 51,00006%),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ДАХК "Артем", начальник ПЕВ, в.о.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вiце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-президента з питань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економiки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начальник ПЕУ.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09.12.20р., обрано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на 3 роки членом наглядової ради Козаренка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Миколайовича, представника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- 51,00006%),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ДАХК "Артем", заступник начальника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управлiння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правового забезпечення, начальник юридичного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; КП "Центр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органiзацiї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дорожнього руху", начальник юридичної служби; начальник юридичного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Вiктор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</w:t>
            </w:r>
            <w:bookmarkStart w:id="1" w:name="_GoBack"/>
            <w:bookmarkEnd w:id="1"/>
            <w:r w:rsidRPr="00A910C3">
              <w:rPr>
                <w:sz w:val="20"/>
                <w:szCs w:val="20"/>
                <w:lang w:val="uk-UA"/>
              </w:rPr>
              <w:t xml:space="preserve">.12.20р., обрано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на 3 роки членом наглядової ради Салюту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Вiктора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Григоровича, представника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- 51,00006%),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ДП "Антонов", радник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вiце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-президента; ДАХК "Артем", радник Президента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Компанiї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Голови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правлiння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lastRenderedPageBreak/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Iщенко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09.12.20р., обрано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на 3 роки членом наглядової ради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Iщенка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Олександра Миколайовича, незалежного директора,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- ГО "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Батькiвський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комiтет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гiмназiї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№19 "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Межигiрська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", голова; ТОВ "Золота Фортеця", заступник директора.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A910C3" w:rsidRPr="00A910C3" w:rsidTr="00A910C3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 xml:space="preserve">Кульбовська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Вiта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Юрiївна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A910C3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0C3" w:rsidRPr="00A910C3" w:rsidRDefault="00A910C3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A910C3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A910C3" w:rsidRPr="00A910C3" w:rsidTr="00A910C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0C3" w:rsidRPr="00A910C3" w:rsidRDefault="00A910C3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A910C3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09.12.20р., обрано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на 3 роки членом наглядової ради Кульбовську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Вiту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Юрiївну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незалежного директора, пакетом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, протягом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п'яти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не працювала. Посадова особа непогашеної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A910C3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A910C3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A910C3" w:rsidRPr="00A910C3" w:rsidRDefault="00A910C3" w:rsidP="00A910C3">
      <w:pPr>
        <w:rPr>
          <w:lang w:val="uk-UA"/>
        </w:rPr>
      </w:pPr>
    </w:p>
    <w:p w:rsidR="003C4C1A" w:rsidRPr="00A910C3" w:rsidRDefault="003C4C1A" w:rsidP="00C86AFD">
      <w:pPr>
        <w:rPr>
          <w:lang w:val="uk-UA"/>
        </w:rPr>
      </w:pPr>
    </w:p>
    <w:sectPr w:rsidR="003C4C1A" w:rsidRPr="00A910C3" w:rsidSect="00320DED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ED"/>
    <w:rsid w:val="00020BCB"/>
    <w:rsid w:val="001714DF"/>
    <w:rsid w:val="002D6506"/>
    <w:rsid w:val="00320DED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63822"/>
    <w:rsid w:val="00902454"/>
    <w:rsid w:val="009A60E3"/>
    <w:rsid w:val="009F2C05"/>
    <w:rsid w:val="009F5E35"/>
    <w:rsid w:val="00A372E3"/>
    <w:rsid w:val="00A910C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3A2E8-7260-4B94-8302-F90DB500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7DFD1-9D31-499B-BA52-C53CF828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6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4</cp:revision>
  <cp:lastPrinted>2013-07-11T14:29:00Z</cp:lastPrinted>
  <dcterms:created xsi:type="dcterms:W3CDTF">2020-12-09T18:39:00Z</dcterms:created>
  <dcterms:modified xsi:type="dcterms:W3CDTF">2020-12-09T18:44:00Z</dcterms:modified>
</cp:coreProperties>
</file>